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4E9" w:rsidRDefault="00BC7540" w:rsidP="00125C2F">
      <w:pPr>
        <w:tabs>
          <w:tab w:val="left" w:pos="3465"/>
        </w:tabs>
        <w:spacing w:line="360" w:lineRule="auto"/>
        <w:ind w:right="-232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4128</wp:posOffset>
                </wp:positionH>
                <wp:positionV relativeFrom="paragraph">
                  <wp:posOffset>-76517</wp:posOffset>
                </wp:positionV>
                <wp:extent cx="6307455" cy="271560"/>
                <wp:effectExtent l="0" t="0" r="17145" b="1460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7455" cy="271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/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064" w:rsidRPr="00A65205" w:rsidRDefault="00F13064" w:rsidP="00472945">
                            <w:pPr>
                              <w:tabs>
                                <w:tab w:val="left" w:pos="3261"/>
                              </w:tabs>
                              <w:ind w:left="2836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A65205">
                              <w:rPr>
                                <w:color w:val="FFFFFF" w:themeColor="background1"/>
                                <w:lang w:val="en-US"/>
                              </w:rPr>
                              <w:t>PROTOKOLL</w:t>
                            </w:r>
                            <w:r w:rsidR="00A65205" w:rsidRPr="00A65205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65205" w:rsidRPr="00A65205">
                              <w:rPr>
                                <w:color w:val="FFFFFF" w:themeColor="background1"/>
                                <w:lang w:val="en-US"/>
                              </w:rPr>
                              <w:t>zum</w:t>
                            </w:r>
                            <w:proofErr w:type="spellEnd"/>
                            <w:r w:rsidR="00A65205" w:rsidRPr="00A65205">
                              <w:rPr>
                                <w:color w:val="FFFFFF" w:themeColor="background1"/>
                                <w:lang w:val="en-US"/>
                              </w:rPr>
                              <w:t xml:space="preserve"> x. TAC-Me</w:t>
                            </w:r>
                            <w:r w:rsidR="00A65205">
                              <w:rPr>
                                <w:color w:val="FFFFFF" w:themeColor="background1"/>
                                <w:lang w:val="en-US"/>
                              </w:rPr>
                              <w:t>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.35pt;margin-top:-6pt;width:496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" fillcolor="#92d050">
                <v:fill color2="#a8d08d [1945]" rotate="t" focusposition="1,1" focussize="" colors="0 #92d050;31457f #74b349;1 #a9d18e" focus="100%" type="gradientRadial"/>
                <v:textbox>
                  <w:txbxContent>
                    <w:p w:rsidR="00F13064" w:rsidRPr="00A65205" w:rsidRDefault="00F13064" w:rsidP="00472945">
                      <w:pPr>
                        <w:tabs>
                          <w:tab w:val="left" w:pos="3261"/>
                        </w:tabs>
                        <w:ind w:left="2836"/>
                        <w:rPr>
                          <w:color w:val="FFFFFF" w:themeColor="background1"/>
                          <w:lang w:val="en-US"/>
                        </w:rPr>
                      </w:pPr>
                      <w:r w:rsidRPr="00A65205">
                        <w:rPr>
                          <w:color w:val="FFFFFF" w:themeColor="background1"/>
                          <w:lang w:val="en-US"/>
                        </w:rPr>
                        <w:t>PROTOKOLL</w:t>
                      </w:r>
                      <w:r w:rsidR="00A65205" w:rsidRPr="00A65205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="00A65205" w:rsidRPr="00A65205">
                        <w:rPr>
                          <w:color w:val="FFFFFF" w:themeColor="background1"/>
                          <w:lang w:val="en-US"/>
                        </w:rPr>
                        <w:t>zum</w:t>
                      </w:r>
                      <w:proofErr w:type="spellEnd"/>
                      <w:r w:rsidR="00A65205" w:rsidRPr="00A65205">
                        <w:rPr>
                          <w:color w:val="FFFFFF" w:themeColor="background1"/>
                          <w:lang w:val="en-US"/>
                        </w:rPr>
                        <w:t xml:space="preserve"> x. TAC-Me</w:t>
                      </w:r>
                      <w:r w:rsidR="00A65205">
                        <w:rPr>
                          <w:color w:val="FFFFFF" w:themeColor="background1"/>
                          <w:lang w:val="en-US"/>
                        </w:rPr>
                        <w:t>eting</w:t>
                      </w:r>
                    </w:p>
                  </w:txbxContent>
                </v:textbox>
              </v:rect>
            </w:pict>
          </mc:Fallback>
        </mc:AlternateContent>
      </w:r>
    </w:p>
    <w:p w:rsidR="006534E9" w:rsidRDefault="006534E9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762544" w:rsidP="00D570E9">
      <w:pPr>
        <w:pStyle w:val="2Ordnung"/>
        <w:ind w:right="-92"/>
      </w:pPr>
      <w:r>
        <w:t>Thema der Besprechung</w:t>
      </w:r>
    </w:p>
    <w:p w:rsidR="00FC35C4" w:rsidRDefault="00FC35C4" w:rsidP="00D570E9">
      <w:pPr>
        <w:shd w:val="clear" w:color="auto" w:fill="DDE8CB"/>
        <w:tabs>
          <w:tab w:val="left" w:pos="3465"/>
        </w:tabs>
        <w:spacing w:line="360" w:lineRule="auto"/>
        <w:ind w:left="142" w:right="-92" w:hanging="142"/>
        <w:rPr>
          <w:sz w:val="20"/>
          <w:szCs w:val="20"/>
        </w:rPr>
      </w:pPr>
    </w:p>
    <w:p w:rsidR="00FC35C4" w:rsidRDefault="00762544" w:rsidP="00D570E9">
      <w:pPr>
        <w:pStyle w:val="2Ordnung"/>
        <w:ind w:right="-92"/>
      </w:pPr>
      <w:r>
        <w:t>Datum / Uhrzeit</w:t>
      </w:r>
    </w:p>
    <w:p w:rsidR="00FC35C4" w:rsidRDefault="00FC35C4" w:rsidP="00D570E9">
      <w:pPr>
        <w:shd w:val="clear" w:color="auto" w:fill="DDE8CB"/>
        <w:tabs>
          <w:tab w:val="left" w:pos="3465"/>
        </w:tabs>
        <w:spacing w:line="360" w:lineRule="auto"/>
        <w:ind w:right="-92"/>
        <w:rPr>
          <w:sz w:val="20"/>
          <w:szCs w:val="20"/>
        </w:rPr>
      </w:pPr>
    </w:p>
    <w:p w:rsidR="00FC35C4" w:rsidRDefault="00762544" w:rsidP="00D570E9">
      <w:pPr>
        <w:pStyle w:val="2Ordnung"/>
        <w:ind w:right="-92"/>
      </w:pPr>
      <w:r>
        <w:t>Ort / Raum / Online-Treffen</w:t>
      </w:r>
    </w:p>
    <w:p w:rsidR="00FC35C4" w:rsidRDefault="00FC35C4" w:rsidP="00D570E9">
      <w:pPr>
        <w:shd w:val="clear" w:color="auto" w:fill="DDE8CB"/>
        <w:tabs>
          <w:tab w:val="left" w:pos="3465"/>
        </w:tabs>
        <w:spacing w:line="360" w:lineRule="auto"/>
        <w:ind w:right="-92"/>
        <w:rPr>
          <w:sz w:val="20"/>
          <w:szCs w:val="20"/>
        </w:rPr>
      </w:pPr>
    </w:p>
    <w:p w:rsidR="00D228F0" w:rsidRDefault="00D228F0" w:rsidP="00D570E9">
      <w:pPr>
        <w:pStyle w:val="2Ordnung"/>
        <w:ind w:right="-92"/>
      </w:pPr>
    </w:p>
    <w:tbl>
      <w:tblPr>
        <w:tblpPr w:leftFromText="142" w:rightFromText="142" w:bottomFromText="125" w:vertAnchor="text" w:tblpY="1"/>
        <w:tblOverlap w:val="never"/>
        <w:tblW w:w="997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5"/>
        <w:gridCol w:w="1134"/>
        <w:gridCol w:w="2084"/>
        <w:gridCol w:w="2084"/>
      </w:tblGrid>
      <w:tr w:rsidR="0085212B" w:rsidTr="00382199">
        <w:trPr>
          <w:trHeight w:val="264"/>
        </w:trPr>
        <w:tc>
          <w:tcPr>
            <w:tcW w:w="467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1139E4" w:rsidRDefault="00D228F0" w:rsidP="007A40A5">
            <w:pPr>
              <w:pStyle w:val="Tabelleninhalt"/>
              <w:shd w:val="clear" w:color="auto" w:fill="DDE8CB"/>
              <w:rPr>
                <w:color w:val="000000" w:themeColor="text1"/>
                <w:sz w:val="20"/>
                <w:szCs w:val="20"/>
              </w:rPr>
            </w:pPr>
            <w:r w:rsidRPr="001139E4">
              <w:rPr>
                <w:color w:val="000000" w:themeColor="text1"/>
              </w:rPr>
              <w:t>Teilnehmer</w:t>
            </w:r>
          </w:p>
        </w:tc>
        <w:tc>
          <w:tcPr>
            <w:tcW w:w="113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1139E4" w:rsidRDefault="00D228F0" w:rsidP="007A40A5">
            <w:pPr>
              <w:pStyle w:val="Tabelleninhalt"/>
              <w:shd w:val="clear" w:color="auto" w:fill="DDE8CB"/>
              <w:rPr>
                <w:color w:val="000000" w:themeColor="text1"/>
                <w:sz w:val="20"/>
                <w:szCs w:val="20"/>
              </w:rPr>
            </w:pPr>
            <w:r w:rsidRPr="001139E4">
              <w:rPr>
                <w:color w:val="000000" w:themeColor="text1"/>
              </w:rPr>
              <w:t>Kürzel</w:t>
            </w:r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2D2C48" w:rsidRDefault="00D228F0" w:rsidP="007A40A5">
            <w:pPr>
              <w:pStyle w:val="Tabelleninhalt"/>
              <w:shd w:val="clear" w:color="auto" w:fill="DDE8CB"/>
              <w:rPr>
                <w:b/>
                <w:color w:val="000000" w:themeColor="text1"/>
              </w:rPr>
            </w:pPr>
            <w:r w:rsidRPr="001139E4">
              <w:rPr>
                <w:color w:val="000000" w:themeColor="text1"/>
              </w:rPr>
              <w:t>Abwesend</w:t>
            </w:r>
            <w:r w:rsidR="002D2C48">
              <w:rPr>
                <w:color w:val="000000" w:themeColor="text1"/>
              </w:rPr>
              <w:t xml:space="preserve"> </w:t>
            </w:r>
            <w:r w:rsidR="002D2C48" w:rsidRPr="00382199">
              <w:rPr>
                <w:color w:val="000000" w:themeColor="text1"/>
              </w:rPr>
              <w:t>(</w:t>
            </w:r>
            <w:r w:rsidR="00382199" w:rsidRPr="00382199">
              <w:rPr>
                <w:b/>
                <w:color w:val="000000" w:themeColor="text1"/>
              </w:rPr>
              <w:t>x</w:t>
            </w:r>
            <w:r w:rsidR="002D2C48" w:rsidRPr="00382199">
              <w:rPr>
                <w:color w:val="000000" w:themeColor="text1"/>
              </w:rPr>
              <w:t>)</w:t>
            </w:r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Pr="001139E4" w:rsidRDefault="00D228F0" w:rsidP="007A40A5">
            <w:pPr>
              <w:pStyle w:val="Tabelleninhalt"/>
              <w:shd w:val="clear" w:color="auto" w:fill="DDE8CB"/>
              <w:rPr>
                <w:color w:val="000000" w:themeColor="text1"/>
                <w:sz w:val="20"/>
                <w:szCs w:val="20"/>
              </w:rPr>
            </w:pPr>
            <w:r w:rsidRPr="001139E4">
              <w:rPr>
                <w:color w:val="000000" w:themeColor="text1"/>
                <w:sz w:val="20"/>
                <w:szCs w:val="20"/>
              </w:rPr>
              <w:t>Protokollführer</w:t>
            </w:r>
            <w:r w:rsidR="00382199">
              <w:rPr>
                <w:color w:val="000000" w:themeColor="text1"/>
                <w:sz w:val="20"/>
                <w:szCs w:val="20"/>
              </w:rPr>
              <w:t xml:space="preserve"> </w:t>
            </w:r>
            <w:r w:rsidR="00F74BD5">
              <w:rPr>
                <w:color w:val="000000" w:themeColor="text1"/>
                <w:sz w:val="20"/>
                <w:szCs w:val="20"/>
              </w:rPr>
              <w:t>(</w:t>
            </w:r>
            <w:r w:rsidR="00382199" w:rsidRPr="00382199">
              <w:rPr>
                <w:b/>
                <w:color w:val="000000" w:themeColor="text1"/>
              </w:rPr>
              <w:t>x</w:t>
            </w:r>
            <w:r w:rsidR="00382199" w:rsidRPr="00382199">
              <w:rPr>
                <w:color w:val="000000" w:themeColor="text1"/>
              </w:rPr>
              <w:t>)</w:t>
            </w:r>
          </w:p>
        </w:tc>
      </w:tr>
      <w:tr w:rsidR="00382199" w:rsidTr="00382199">
        <w:trPr>
          <w:trHeight w:val="264"/>
        </w:trPr>
        <w:tc>
          <w:tcPr>
            <w:tcW w:w="467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FFFFFF" w:themeFill="background1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382199">
        <w:trPr>
          <w:trHeight w:val="264"/>
        </w:trPr>
        <w:tc>
          <w:tcPr>
            <w:tcW w:w="4675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382199">
        <w:trPr>
          <w:trHeight w:val="264"/>
        </w:trPr>
        <w:tc>
          <w:tcPr>
            <w:tcW w:w="4675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382199">
        <w:trPr>
          <w:trHeight w:val="264"/>
        </w:trPr>
        <w:tc>
          <w:tcPr>
            <w:tcW w:w="4675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382199" w:rsidTr="00382199">
        <w:trPr>
          <w:trHeight w:val="264"/>
        </w:trPr>
        <w:tc>
          <w:tcPr>
            <w:tcW w:w="4675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Pr="00413007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34" w:type="dxa"/>
            <w:tcBorders>
              <w:left w:val="single" w:sz="2" w:space="0" w:color="FFFFFF"/>
              <w:bottom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</w:tcBorders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2084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</w:tcPr>
          <w:p w:rsidR="00D228F0" w:rsidRDefault="00D228F0" w:rsidP="007A40A5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</w:tbl>
    <w:p w:rsidR="00FC35C4" w:rsidRDefault="00413007">
      <w:pPr>
        <w:tabs>
          <w:tab w:val="left" w:pos="3465"/>
        </w:tabs>
        <w:spacing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1757266</wp:posOffset>
                </wp:positionV>
                <wp:extent cx="6364605" cy="0"/>
                <wp:effectExtent l="0" t="0" r="0" b="0"/>
                <wp:wrapTopAndBottom/>
                <wp:docPr id="17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43053" id="Form3" o:spid="_x0000_s1026" style="position:absolute;flip:y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.85pt,138.35pt" to="497.3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:rsidR="00590D6E" w:rsidRDefault="00590D6E" w:rsidP="00C551E4">
      <w:pPr>
        <w:pStyle w:val="1Ordnung"/>
        <w:rPr>
          <w:b/>
          <w:bCs/>
        </w:rPr>
        <w:sectPr w:rsidR="00590D6E" w:rsidSect="003360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622" w:right="709" w:bottom="567" w:left="1366" w:header="567" w:footer="57" w:gutter="0"/>
          <w:cols w:space="720"/>
          <w:formProt w:val="0"/>
          <w:docGrid w:linePitch="600" w:charSpace="36864"/>
        </w:sectPr>
      </w:pPr>
    </w:p>
    <w:p w:rsidR="00FC35C4" w:rsidRDefault="00762544" w:rsidP="00C551E4">
      <w:pPr>
        <w:pStyle w:val="1Ordnung"/>
      </w:pPr>
      <w:r>
        <w:rPr>
          <w:b/>
          <w:bCs/>
        </w:rPr>
        <w:t>T</w:t>
      </w:r>
      <w:r>
        <w:t>ages</w:t>
      </w:r>
      <w:r>
        <w:rPr>
          <w:b/>
          <w:bCs/>
        </w:rPr>
        <w:t>o</w:t>
      </w:r>
      <w:r>
        <w:t>rdnung-</w:t>
      </w:r>
      <w:r>
        <w:rPr>
          <w:b/>
          <w:bCs/>
        </w:rPr>
        <w:t>P</w:t>
      </w:r>
      <w:r>
        <w:t>unkte (</w:t>
      </w:r>
      <w:r>
        <w:rPr>
          <w:b/>
          <w:bCs/>
        </w:rPr>
        <w:t>TOP</w:t>
      </w:r>
      <w:r>
        <w:t xml:space="preserve">s) </w:t>
      </w:r>
    </w:p>
    <w:tbl>
      <w:tblPr>
        <w:tblW w:w="9977" w:type="dxa"/>
        <w:tblInd w:w="-5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0"/>
        <w:gridCol w:w="9497"/>
      </w:tblGrid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EB257F" w:rsidTr="00EB257F">
        <w:tc>
          <w:tcPr>
            <w:tcW w:w="480" w:type="dxa"/>
            <w:shd w:val="clear" w:color="auto" w:fill="auto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9497" w:type="dxa"/>
          </w:tcPr>
          <w:p w:rsidR="00EB257F" w:rsidRDefault="00EB257F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</w:tbl>
    <w:p w:rsidR="00590D6E" w:rsidRDefault="00590D6E" w:rsidP="00C551E4">
      <w:pPr>
        <w:tabs>
          <w:tab w:val="left" w:pos="3465"/>
        </w:tabs>
        <w:spacing w:line="360" w:lineRule="auto"/>
        <w:rPr>
          <w:sz w:val="20"/>
          <w:szCs w:val="20"/>
        </w:rPr>
        <w:sectPr w:rsidR="00590D6E" w:rsidSect="002A75D6">
          <w:type w:val="continuous"/>
          <w:pgSz w:w="11906" w:h="16838"/>
          <w:pgMar w:top="1622" w:right="559" w:bottom="567" w:left="1366" w:header="567" w:footer="284" w:gutter="0"/>
          <w:cols w:space="720"/>
          <w:formProt w:val="0"/>
          <w:docGrid w:linePitch="600" w:charSpace="36864"/>
        </w:sectPr>
      </w:pPr>
    </w:p>
    <w:p w:rsidR="00C551E4" w:rsidRDefault="00C551E4" w:rsidP="002C290D">
      <w:pPr>
        <w:pStyle w:val="1Ordnung"/>
        <w:numPr>
          <w:ilvl w:val="0"/>
          <w:numId w:val="2"/>
        </w:num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 wp14:anchorId="6E10B4B2" wp14:editId="11F0FDB0">
                <wp:simplePos x="0" y="0"/>
                <wp:positionH relativeFrom="column">
                  <wp:posOffset>-48895</wp:posOffset>
                </wp:positionH>
                <wp:positionV relativeFrom="paragraph">
                  <wp:posOffset>76200</wp:posOffset>
                </wp:positionV>
                <wp:extent cx="6364605" cy="0"/>
                <wp:effectExtent l="0" t="0" r="0" b="0"/>
                <wp:wrapTopAndBottom/>
                <wp:docPr id="4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B6171" id="Form3" o:spid="_x0000_s1026" style="position:absolute;flip:y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3.85pt,6pt" to="497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  <w:r>
        <w:rPr>
          <w:b/>
          <w:bCs/>
        </w:rPr>
        <w:t>TOP</w:t>
      </w:r>
    </w:p>
    <w:p w:rsidR="00FC35C4" w:rsidRDefault="00762544" w:rsidP="001D6F7D">
      <w:pPr>
        <w:pStyle w:val="2Ordnung"/>
      </w:pPr>
      <w:r>
        <w:t>Diskussion</w:t>
      </w:r>
    </w:p>
    <w:p w:rsidR="00FC35C4" w:rsidRDefault="00FC35C4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FC35C4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FC35C4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762544" w:rsidP="001D6F7D">
      <w:pPr>
        <w:pStyle w:val="2Ordnung"/>
      </w:pPr>
      <w:r>
        <w:t>Ergebnis</w:t>
      </w:r>
    </w:p>
    <w:p w:rsidR="00FC35C4" w:rsidRDefault="00FC35C4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FC35C4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FC35C4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762544" w:rsidP="001D6F7D">
      <w:pPr>
        <w:pStyle w:val="2Ordnung"/>
      </w:pPr>
      <w:r>
        <w:t>Aufgabe</w:t>
      </w:r>
    </w:p>
    <w:p w:rsidR="00586F18" w:rsidRDefault="00586F18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FC35C4" w:rsidP="0033608E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762544" w:rsidP="007177C1">
      <w:pPr>
        <w:pStyle w:val="2Ordnung"/>
      </w:pPr>
      <w:r>
        <w:t>Deadline</w:t>
      </w:r>
    </w:p>
    <w:p w:rsidR="00FC35C4" w:rsidRDefault="00FC35C4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FC35C4" w:rsidP="007177C1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FC35C4" w:rsidRDefault="00762544" w:rsidP="007177C1">
      <w:pPr>
        <w:pStyle w:val="2Ordnung"/>
      </w:pPr>
      <w:r>
        <w:t>Ergänzungen nach Protokoll-Durchsicht (Kürzel: Einwände/Korrekturen ...)</w:t>
      </w:r>
    </w:p>
    <w:p w:rsidR="00590D6E" w:rsidRDefault="00590D6E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D2C4C" w:rsidRDefault="00BD2C4C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D2C4C" w:rsidRDefault="00BD2C4C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E17330" w:rsidRDefault="0053029A" w:rsidP="007177C1">
      <w:pPr>
        <w:pStyle w:val="1Ordnung"/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 wp14:anchorId="30C73335" wp14:editId="65045324">
                <wp:simplePos x="0" y="0"/>
                <wp:positionH relativeFrom="column">
                  <wp:posOffset>8255</wp:posOffset>
                </wp:positionH>
                <wp:positionV relativeFrom="paragraph">
                  <wp:posOffset>464185</wp:posOffset>
                </wp:positionV>
                <wp:extent cx="6364605" cy="0"/>
                <wp:effectExtent l="0" t="0" r="0" b="0"/>
                <wp:wrapTopAndBottom/>
                <wp:docPr id="1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27FDE" id="Form3" o:spid="_x0000_s1026" style="position:absolute;flip:y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65pt,36.55pt" to="501.8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:rsidR="0053029A" w:rsidRDefault="0053029A" w:rsidP="007177C1">
      <w:pPr>
        <w:pStyle w:val="1Ordnung"/>
        <w:sectPr w:rsidR="0053029A" w:rsidSect="0033608E">
          <w:footerReference w:type="default" r:id="rId14"/>
          <w:type w:val="continuous"/>
          <w:pgSz w:w="11906" w:h="16838"/>
          <w:pgMar w:top="1622" w:right="709" w:bottom="567" w:left="1366" w:header="567" w:footer="57" w:gutter="0"/>
          <w:cols w:space="720"/>
          <w:formProt w:val="0"/>
          <w:docGrid w:linePitch="600" w:charSpace="36864"/>
        </w:sectPr>
      </w:pPr>
    </w:p>
    <w:p w:rsidR="00F91F4D" w:rsidRDefault="00F91F4D" w:rsidP="007177C1">
      <w:pPr>
        <w:pStyle w:val="1Ordnung"/>
        <w:numPr>
          <w:ilvl w:val="0"/>
          <w:numId w:val="2"/>
        </w:numPr>
      </w:pPr>
      <w:r>
        <w:rPr>
          <w:b/>
          <w:bCs/>
        </w:rPr>
        <w:t>TOP</w:t>
      </w:r>
    </w:p>
    <w:p w:rsidR="00F91F4D" w:rsidRDefault="00F91F4D" w:rsidP="007177C1">
      <w:pPr>
        <w:pStyle w:val="2Ordnung"/>
      </w:pPr>
      <w:r>
        <w:t>Diskussion</w:t>
      </w: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pStyle w:val="2Ordnung"/>
      </w:pPr>
      <w:r>
        <w:t>Ergebnis</w:t>
      </w: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pStyle w:val="2Ordnung"/>
      </w:pPr>
      <w:r>
        <w:t>Aufgabe</w:t>
      </w: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pStyle w:val="2Ordnung"/>
      </w:pPr>
      <w:r>
        <w:t>Deadline</w:t>
      </w:r>
    </w:p>
    <w:p w:rsidR="00F91F4D" w:rsidRDefault="00F91F4D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F91F4D" w:rsidRDefault="00F91F4D" w:rsidP="007177C1">
      <w:pPr>
        <w:pStyle w:val="2Ordnung"/>
      </w:pPr>
      <w:r>
        <w:t>Ergänzungen nach Protokoll-Durchsicht (Kürzel: Einwände/Korrekturen ...)</w:t>
      </w:r>
    </w:p>
    <w:p w:rsidR="00FC35C4" w:rsidRDefault="00FC35C4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D2C4C" w:rsidRDefault="00BD2C4C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pStyle w:val="1Ordnung"/>
      </w:pPr>
    </w:p>
    <w:p w:rsidR="00B92D22" w:rsidRDefault="00B92D22" w:rsidP="007177C1">
      <w:pPr>
        <w:pStyle w:val="1Ordnung"/>
        <w:sectPr w:rsidR="00B92D22" w:rsidSect="002A75D6">
          <w:type w:val="continuous"/>
          <w:pgSz w:w="11906" w:h="16838"/>
          <w:pgMar w:top="1622" w:right="709" w:bottom="567" w:left="1366" w:header="567" w:footer="284" w:gutter="0"/>
          <w:cols w:space="720"/>
          <w:formProt w:val="0"/>
          <w:docGrid w:linePitch="600" w:charSpace="36864"/>
        </w:sectPr>
      </w:pPr>
    </w:p>
    <w:p w:rsidR="00B92D22" w:rsidRDefault="00056BC4" w:rsidP="007177C1">
      <w:pPr>
        <w:pStyle w:val="1Ordnung"/>
        <w:numPr>
          <w:ilvl w:val="0"/>
          <w:numId w:val="2"/>
        </w:numPr>
      </w:pPr>
      <w:r>
        <mc:AlternateContent>
          <mc:Choice Requires="wps">
            <w:drawing>
              <wp:anchor distT="0" distB="0" distL="0" distR="0" simplePos="0" relativeHeight="251665408" behindDoc="0" locked="0" layoutInCell="1" allowOverlap="1" wp14:anchorId="673D9D79" wp14:editId="41CF2970">
                <wp:simplePos x="0" y="0"/>
                <wp:positionH relativeFrom="column">
                  <wp:posOffset>4128</wp:posOffset>
                </wp:positionH>
                <wp:positionV relativeFrom="paragraph">
                  <wp:posOffset>318</wp:posOffset>
                </wp:positionV>
                <wp:extent cx="6364605" cy="0"/>
                <wp:effectExtent l="0" t="0" r="0" b="0"/>
                <wp:wrapTopAndBottom/>
                <wp:docPr id="23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17F74" id="Form3" o:spid="_x0000_s1026" style="position:absolute;flip:y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05pt" to="501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  <w:r w:rsidR="00B92D22">
        <w:rPr>
          <w:b/>
          <w:bCs/>
        </w:rPr>
        <w:t>TOP</w:t>
      </w:r>
    </w:p>
    <w:p w:rsidR="00B92D22" w:rsidRDefault="00B92D22" w:rsidP="007177C1">
      <w:pPr>
        <w:pStyle w:val="2Ordnung"/>
      </w:pPr>
      <w:r>
        <w:t>Diskussion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Ergebnis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lastRenderedPageBreak/>
        <w:t>Aufgabe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Deadline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Ergänzungen nach Protokoll-Durchsicht (Kürzel: Einwände/Korrekturen ...)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pStyle w:val="1Ordnung"/>
      </w:pPr>
    </w:p>
    <w:p w:rsidR="00B92D22" w:rsidRDefault="00B92D22" w:rsidP="007177C1">
      <w:pPr>
        <w:pStyle w:val="1Ordnung"/>
        <w:sectPr w:rsidR="00B92D22" w:rsidSect="0033608E">
          <w:type w:val="continuous"/>
          <w:pgSz w:w="11906" w:h="16838"/>
          <w:pgMar w:top="1622" w:right="709" w:bottom="567" w:left="1366" w:header="567" w:footer="57" w:gutter="0"/>
          <w:cols w:space="720"/>
          <w:formProt w:val="0"/>
          <w:docGrid w:linePitch="600" w:charSpace="36864"/>
        </w:sectPr>
      </w:pPr>
    </w:p>
    <w:p w:rsidR="00B92D22" w:rsidRDefault="00056BC4" w:rsidP="007177C1">
      <w:pPr>
        <w:pStyle w:val="1Ordnung"/>
        <w:numPr>
          <w:ilvl w:val="0"/>
          <w:numId w:val="2"/>
        </w:num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 wp14:anchorId="673D9D79" wp14:editId="41CF2970">
                <wp:simplePos x="0" y="0"/>
                <wp:positionH relativeFrom="column">
                  <wp:posOffset>4128</wp:posOffset>
                </wp:positionH>
                <wp:positionV relativeFrom="paragraph">
                  <wp:posOffset>5715</wp:posOffset>
                </wp:positionV>
                <wp:extent cx="6364605" cy="0"/>
                <wp:effectExtent l="0" t="0" r="0" b="0"/>
                <wp:wrapTopAndBottom/>
                <wp:docPr id="24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B7727" id="Form3" o:spid="_x0000_s1026" style="position:absolute;flip:y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45pt" to="501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  <w:r w:rsidR="00B92D22">
        <w:rPr>
          <w:b/>
          <w:bCs/>
        </w:rPr>
        <w:t>TOP</w:t>
      </w:r>
    </w:p>
    <w:p w:rsidR="00B92D22" w:rsidRDefault="00B92D22" w:rsidP="007177C1">
      <w:pPr>
        <w:pStyle w:val="2Ordnung"/>
      </w:pPr>
      <w:r>
        <w:t>Diskussion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Ergebnis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Aufgabe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Deadline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Ergänzungen nach Protokoll-Durchsicht (Kürzel: Einwände/Korrekturen ...)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pStyle w:val="1Ordnung"/>
      </w:pPr>
    </w:p>
    <w:p w:rsidR="00B92D22" w:rsidRDefault="00B92D22" w:rsidP="007177C1">
      <w:pPr>
        <w:pStyle w:val="1Ordnung"/>
        <w:sectPr w:rsidR="00B92D22" w:rsidSect="002A75D6">
          <w:type w:val="continuous"/>
          <w:pgSz w:w="11906" w:h="16838"/>
          <w:pgMar w:top="1622" w:right="709" w:bottom="567" w:left="1366" w:header="567" w:footer="284" w:gutter="0"/>
          <w:cols w:space="720"/>
          <w:formProt w:val="0"/>
          <w:docGrid w:linePitch="600" w:charSpace="36864"/>
        </w:sectPr>
      </w:pPr>
    </w:p>
    <w:p w:rsidR="00B92D22" w:rsidRDefault="00056BC4" w:rsidP="007177C1">
      <w:pPr>
        <w:pStyle w:val="1Ordnung"/>
        <w:numPr>
          <w:ilvl w:val="0"/>
          <w:numId w:val="2"/>
        </w:num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 wp14:anchorId="673D9D79" wp14:editId="41CF2970">
                <wp:simplePos x="0" y="0"/>
                <wp:positionH relativeFrom="column">
                  <wp:posOffset>4128</wp:posOffset>
                </wp:positionH>
                <wp:positionV relativeFrom="paragraph">
                  <wp:posOffset>318</wp:posOffset>
                </wp:positionV>
                <wp:extent cx="6364605" cy="0"/>
                <wp:effectExtent l="0" t="0" r="0" b="0"/>
                <wp:wrapTopAndBottom/>
                <wp:docPr id="25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FC9C2" id="Form3" o:spid="_x0000_s1026" style="position:absolute;flip:y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05pt" to="501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  <w:r w:rsidR="00B92D22">
        <w:rPr>
          <w:b/>
          <w:bCs/>
        </w:rPr>
        <w:t>TOP</w:t>
      </w:r>
    </w:p>
    <w:p w:rsidR="00B92D22" w:rsidRDefault="00B92D22" w:rsidP="007177C1">
      <w:pPr>
        <w:pStyle w:val="2Ordnung"/>
      </w:pPr>
      <w:r>
        <w:t>Diskussion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lastRenderedPageBreak/>
        <w:t>Ergebnis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Aufgabe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Deadline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tabs>
          <w:tab w:val="left" w:pos="3465"/>
        </w:tabs>
        <w:spacing w:line="360" w:lineRule="auto"/>
        <w:rPr>
          <w:sz w:val="20"/>
          <w:szCs w:val="20"/>
        </w:rPr>
      </w:pPr>
    </w:p>
    <w:p w:rsidR="00B92D22" w:rsidRDefault="00B92D22" w:rsidP="007177C1">
      <w:pPr>
        <w:pStyle w:val="2Ordnung"/>
      </w:pPr>
      <w:r>
        <w:t>Ergänzungen nach Protokoll-Durchsicht (Kürzel: Einwände/Korrekturen ...)</w:t>
      </w: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B92D22" w:rsidRDefault="00B92D22" w:rsidP="007177C1">
      <w:pPr>
        <w:shd w:val="clear" w:color="auto" w:fill="DDE8CB"/>
        <w:tabs>
          <w:tab w:val="left" w:pos="3465"/>
        </w:tabs>
        <w:spacing w:line="360" w:lineRule="auto"/>
        <w:rPr>
          <w:b/>
          <w:bCs/>
          <w:sz w:val="20"/>
          <w:szCs w:val="20"/>
        </w:rPr>
      </w:pPr>
    </w:p>
    <w:p w:rsidR="00D2002B" w:rsidRDefault="00056BC4" w:rsidP="00D2002B">
      <w:pPr>
        <w:pStyle w:val="1Ordnung"/>
      </w:pPr>
      <w:r>
        <mc:AlternateContent>
          <mc:Choice Requires="wps">
            <w:drawing>
              <wp:anchor distT="0" distB="0" distL="0" distR="0" simplePos="0" relativeHeight="251671552" behindDoc="0" locked="0" layoutInCell="1" allowOverlap="1" wp14:anchorId="673D9D79" wp14:editId="41CF2970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364605" cy="0"/>
                <wp:effectExtent l="0" t="0" r="0" b="0"/>
                <wp:wrapTopAndBottom/>
                <wp:docPr id="26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28C39" id="Form3" o:spid="_x0000_s1026" style="position:absolute;flip:y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36pt" to="501.1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:rsidR="00D2002B" w:rsidRDefault="00D2002B" w:rsidP="00D2002B">
      <w:pPr>
        <w:pStyle w:val="1Ordnung"/>
        <w:sectPr w:rsidR="00D2002B" w:rsidSect="0033608E">
          <w:type w:val="continuous"/>
          <w:pgSz w:w="11906" w:h="16838"/>
          <w:pgMar w:top="1622" w:right="709" w:bottom="567" w:left="1366" w:header="567" w:footer="57" w:gutter="0"/>
          <w:cols w:space="720"/>
          <w:formProt w:val="0"/>
          <w:docGrid w:linePitch="600" w:charSpace="36864"/>
        </w:sectPr>
      </w:pPr>
    </w:p>
    <w:p w:rsidR="00D2002B" w:rsidRDefault="00D2002B" w:rsidP="00D2002B">
      <w:pPr>
        <w:pStyle w:val="1Ordnung"/>
      </w:pPr>
      <w:r>
        <w:rPr>
          <w:b/>
          <w:bCs/>
        </w:rPr>
        <w:t>Anhang</w:t>
      </w:r>
    </w:p>
    <w:tbl>
      <w:tblPr>
        <w:tblW w:w="9977" w:type="dxa"/>
        <w:tblInd w:w="-5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0"/>
        <w:gridCol w:w="9497"/>
      </w:tblGrid>
      <w:tr w:rsidR="00D2002B" w:rsidTr="000117FB">
        <w:tc>
          <w:tcPr>
            <w:tcW w:w="480" w:type="dxa"/>
            <w:shd w:val="clear" w:color="auto" w:fill="auto"/>
          </w:tcPr>
          <w:p w:rsidR="00D2002B" w:rsidRDefault="00D2002B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9497" w:type="dxa"/>
          </w:tcPr>
          <w:p w:rsidR="00D2002B" w:rsidRDefault="00416A9E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Evtl. </w:t>
            </w:r>
            <w:r w:rsidR="004406A3">
              <w:rPr>
                <w:color w:val="000000"/>
                <w:sz w:val="20"/>
                <w:szCs w:val="20"/>
              </w:rPr>
              <w:t>Präsentation</w:t>
            </w:r>
          </w:p>
        </w:tc>
      </w:tr>
      <w:tr w:rsidR="00D2002B" w:rsidRPr="00BB112C" w:rsidTr="000117FB">
        <w:tc>
          <w:tcPr>
            <w:tcW w:w="480" w:type="dxa"/>
            <w:shd w:val="clear" w:color="auto" w:fill="auto"/>
          </w:tcPr>
          <w:p w:rsidR="00D2002B" w:rsidRDefault="00D2002B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9497" w:type="dxa"/>
          </w:tcPr>
          <w:p w:rsidR="00D2002B" w:rsidRPr="00416A9E" w:rsidRDefault="00416A9E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  <w:lang w:val="en-US"/>
              </w:rPr>
            </w:pPr>
            <w:proofErr w:type="spellStart"/>
            <w:r w:rsidRPr="00416A9E">
              <w:rPr>
                <w:color w:val="000000"/>
                <w:sz w:val="20"/>
                <w:szCs w:val="20"/>
                <w:lang w:val="en-US"/>
              </w:rPr>
              <w:t>Evtl</w:t>
            </w:r>
            <w:proofErr w:type="spellEnd"/>
            <w:r w:rsidRPr="00416A9E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  <w:r w:rsidR="004406A3" w:rsidRPr="00416A9E">
              <w:rPr>
                <w:color w:val="000000"/>
                <w:sz w:val="20"/>
                <w:szCs w:val="20"/>
                <w:lang w:val="en-US"/>
              </w:rPr>
              <w:t>Handy-</w:t>
            </w:r>
            <w:proofErr w:type="spellStart"/>
            <w:r w:rsidR="004406A3" w:rsidRPr="00416A9E">
              <w:rPr>
                <w:color w:val="000000"/>
                <w:sz w:val="20"/>
                <w:szCs w:val="20"/>
                <w:lang w:val="en-US"/>
              </w:rPr>
              <w:t>Foto</w:t>
            </w:r>
            <w:proofErr w:type="spellEnd"/>
            <w:r w:rsidR="004406A3" w:rsidRPr="00416A9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406A3" w:rsidRPr="00416A9E">
              <w:rPr>
                <w:color w:val="000000"/>
                <w:sz w:val="20"/>
                <w:szCs w:val="20"/>
                <w:lang w:val="en-US"/>
              </w:rPr>
              <w:t>vom</w:t>
            </w:r>
            <w:proofErr w:type="spellEnd"/>
            <w:r w:rsidR="004406A3" w:rsidRPr="00416A9E">
              <w:rPr>
                <w:color w:val="000000"/>
                <w:sz w:val="20"/>
                <w:szCs w:val="20"/>
                <w:lang w:val="en-US"/>
              </w:rPr>
              <w:t xml:space="preserve"> Whiteboard</w:t>
            </w:r>
          </w:p>
        </w:tc>
      </w:tr>
    </w:tbl>
    <w:p w:rsidR="00D2002B" w:rsidRPr="00416A9E" w:rsidRDefault="00056BC4" w:rsidP="00D2002B">
      <w:pPr>
        <w:pStyle w:val="1Ordnung"/>
        <w:rPr>
          <w:lang w:val="en-US"/>
        </w:rPr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 wp14:anchorId="673D9D79" wp14:editId="41CF2970">
                <wp:simplePos x="0" y="0"/>
                <wp:positionH relativeFrom="column">
                  <wp:posOffset>0</wp:posOffset>
                </wp:positionH>
                <wp:positionV relativeFrom="paragraph">
                  <wp:posOffset>471170</wp:posOffset>
                </wp:positionV>
                <wp:extent cx="6364605" cy="0"/>
                <wp:effectExtent l="0" t="0" r="0" b="0"/>
                <wp:wrapTopAndBottom/>
                <wp:docPr id="27" name="Form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64605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F528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E8F9F" id="Form3" o:spid="_x0000_s1026" style="position:absolute;flip:y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37.1pt" to="501.1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" strokecolor="#2f528f" strokeweight=".35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:rsidR="00D2002B" w:rsidRPr="00416A9E" w:rsidRDefault="00D2002B" w:rsidP="00D2002B">
      <w:pPr>
        <w:pStyle w:val="1Ordnung"/>
        <w:rPr>
          <w:lang w:val="en-US"/>
        </w:rPr>
        <w:sectPr w:rsidR="00D2002B" w:rsidRPr="00416A9E" w:rsidSect="002A75D6">
          <w:type w:val="continuous"/>
          <w:pgSz w:w="11906" w:h="16838"/>
          <w:pgMar w:top="1622" w:right="709" w:bottom="567" w:left="1366" w:header="567" w:footer="284" w:gutter="0"/>
          <w:cols w:space="720"/>
          <w:formProt w:val="0"/>
          <w:docGrid w:linePitch="600" w:charSpace="36864"/>
        </w:sectPr>
      </w:pPr>
    </w:p>
    <w:p w:rsidR="00556797" w:rsidRDefault="00416A9E" w:rsidP="00556797">
      <w:pPr>
        <w:pStyle w:val="1Ordnung"/>
      </w:pPr>
      <w:r>
        <w:rPr>
          <w:b/>
          <w:bCs/>
        </w:rPr>
        <w:t>Protokoll zur Kenntnis genommen und einverstanden:</w:t>
      </w:r>
    </w:p>
    <w:tbl>
      <w:tblPr>
        <w:tblW w:w="9977" w:type="dxa"/>
        <w:tblInd w:w="-5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90"/>
        <w:gridCol w:w="5387"/>
      </w:tblGrid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Teilnehmer</w:t>
            </w: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Unterschrift</w:t>
            </w:r>
          </w:p>
        </w:tc>
      </w:tr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  <w:tr w:rsidR="00556797" w:rsidTr="00556797">
        <w:tc>
          <w:tcPr>
            <w:tcW w:w="4590" w:type="dxa"/>
            <w:shd w:val="clear" w:color="auto" w:fill="auto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  <w:tc>
          <w:tcPr>
            <w:tcW w:w="5387" w:type="dxa"/>
          </w:tcPr>
          <w:p w:rsidR="00556797" w:rsidRDefault="00556797" w:rsidP="000117FB">
            <w:pPr>
              <w:pStyle w:val="Tabelleninhalt"/>
              <w:shd w:val="clear" w:color="auto" w:fill="DDE8CB"/>
              <w:rPr>
                <w:color w:val="000000"/>
                <w:sz w:val="20"/>
                <w:szCs w:val="20"/>
              </w:rPr>
            </w:pPr>
          </w:p>
        </w:tc>
      </w:tr>
    </w:tbl>
    <w:p w:rsidR="00D2002B" w:rsidRDefault="00D2002B" w:rsidP="00556797">
      <w:pPr>
        <w:pStyle w:val="1Ordnung"/>
      </w:pPr>
    </w:p>
    <w:sectPr w:rsidR="00D2002B" w:rsidSect="002A75D6">
      <w:type w:val="continuous"/>
      <w:pgSz w:w="11906" w:h="16838"/>
      <w:pgMar w:top="1622" w:right="709" w:bottom="567" w:left="1366" w:header="567" w:footer="284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A9E" w:rsidRDefault="00416A9E">
      <w:pPr>
        <w:spacing w:line="240" w:lineRule="auto"/>
      </w:pPr>
      <w:r>
        <w:separator/>
      </w:r>
    </w:p>
  </w:endnote>
  <w:endnote w:type="continuationSeparator" w:id="0">
    <w:p w:rsidR="00416A9E" w:rsidRDefault="00416A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MU CompatilFact">
    <w:altName w:val="LMU CompatilFact"/>
    <w:panose1 w:val="02000500060000020003"/>
    <w:charset w:val="00"/>
    <w:family w:val="auto"/>
    <w:pitch w:val="variable"/>
    <w:sig w:usb0="8000002F" w:usb1="00000042" w:usb2="00000000" w:usb3="00000000" w:csb0="00000001" w:csb1="00000000"/>
    <w:embedRegular r:id="rId1" w:fontKey="{E8019BEC-5AF8-4BBF-B729-E1014AAA488B}"/>
    <w:embedBold r:id="rId2" w:fontKey="{89A97FF9-0FB0-4BBC-A293-FB315EFC0E19}"/>
    <w:embedBoldItalic r:id="rId3" w:fontKey="{CB69DDBE-E66C-461C-A751-ADF54B2A41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E5CA1DA8-0D7F-4C43-91E2-A3B8D9A214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65E19BC-4E0C-4AAF-8AEC-D31ECD3B24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MU CompatilFact;LMU CompatilF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8575FD-C60F-4F31-A4FE-A6A0345A28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123BA40-23ED-4595-BEB6-AA7E07DB62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 w:rsidP="00586F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074203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22FC9" w:rsidRDefault="00122FC9" w:rsidP="00586F18">
            <w:pPr>
              <w:pStyle w:val="Fuzeile"/>
            </w:pPr>
            <w:r>
              <w:t xml:space="preserve">Seite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:rsidR="00FC35C4" w:rsidRDefault="00FC35C4">
    <w:pPr>
      <w:pStyle w:val="absender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 w:rsidP="00586F18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2611204"/>
      <w:docPartObj>
        <w:docPartGallery w:val="Page Numbers (Bottom of Page)"/>
        <w:docPartUnique/>
      </w:docPartObj>
    </w:sdtPr>
    <w:sdtEndPr/>
    <w:sdtContent>
      <w:sdt>
        <w:sdtPr>
          <w:id w:val="1522127335"/>
          <w:docPartObj>
            <w:docPartGallery w:val="Page Numbers (Top of Page)"/>
            <w:docPartUnique/>
          </w:docPartObj>
        </w:sdtPr>
        <w:sdtEndPr/>
        <w:sdtContent>
          <w:p w:rsidR="00586F18" w:rsidRDefault="00586F18" w:rsidP="00586F18">
            <w:pPr>
              <w:pStyle w:val="Fuzeile"/>
            </w:pPr>
            <w:r>
              <w:t xml:space="preserve">Seite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:rsidR="00586F18" w:rsidRDefault="00586F18">
    <w:pPr>
      <w:pStyle w:val="absender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A9E" w:rsidRDefault="00416A9E">
      <w:pPr>
        <w:spacing w:line="240" w:lineRule="auto"/>
      </w:pPr>
      <w:r>
        <w:separator/>
      </w:r>
    </w:p>
  </w:footnote>
  <w:footnote w:type="continuationSeparator" w:id="0">
    <w:p w:rsidR="00416A9E" w:rsidRDefault="00416A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5C4" w:rsidRPr="00726B73" w:rsidRDefault="00726B73" w:rsidP="006534E9">
    <w:pPr>
      <w:pStyle w:val="Boxentext"/>
      <w:tabs>
        <w:tab w:val="left" w:pos="326"/>
        <w:tab w:val="left" w:pos="3544"/>
      </w:tabs>
      <w:spacing w:before="1800" w:line="240" w:lineRule="auto"/>
      <w:ind w:left="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2203450</wp:posOffset>
          </wp:positionH>
          <wp:positionV relativeFrom="paragraph">
            <wp:posOffset>400381</wp:posOffset>
          </wp:positionV>
          <wp:extent cx="1936750" cy="342900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544" w:rsidRPr="00726B73">
      <w:rPr>
        <w:noProof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867410</wp:posOffset>
          </wp:positionH>
          <wp:positionV relativeFrom="page">
            <wp:posOffset>360045</wp:posOffset>
          </wp:positionV>
          <wp:extent cx="6307455" cy="831850"/>
          <wp:effectExtent l="0" t="0" r="0" b="0"/>
          <wp:wrapNone/>
          <wp:docPr id="22" name="Bild 15" descr="Header_SW_120_Siegel_transparent_m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5" descr="Header_SW_120_Siegel_transparent_ml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307455" cy="831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091F"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column">
                <wp:posOffset>2203450</wp:posOffset>
              </wp:positionH>
              <wp:positionV relativeFrom="paragraph">
                <wp:posOffset>179705</wp:posOffset>
              </wp:positionV>
              <wp:extent cx="2258060" cy="152400"/>
              <wp:effectExtent l="0" t="0" r="0" b="0"/>
              <wp:wrapNone/>
              <wp:docPr id="15" name="Form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58060" cy="152400"/>
                      </a:xfrm>
                      <a:prstGeom prst="rect">
                        <a:avLst/>
                      </a:prstGeom>
                      <a:noFill/>
                      <a:ln w="36360">
                        <a:noFill/>
                      </a:ln>
                    </wps:spPr>
                    <wps:txbx>
                      <w:txbxContent>
                        <w:p w:rsidR="00FC35C4" w:rsidRPr="00726B73" w:rsidRDefault="00762544">
                          <w:pPr>
                            <w:autoSpaceDE w:val="0"/>
                          </w:pPr>
                          <w:r w:rsidRPr="00726B73">
                            <w:rPr>
                              <w:rFonts w:eastAsia="LMU CompatilFact;LMU CompatilFa" w:cs="LMU CompatilFact;LMU CompatilFa"/>
                              <w:b/>
                              <w:bCs/>
                              <w:caps/>
                              <w:sz w:val="20"/>
                              <w:szCs w:val="20"/>
                            </w:rPr>
                            <w:t>Fakultät für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orm1" o:spid="_x0000_s1027" type="#_x0000_t202" style="position:absolute;margin-left:173.5pt;margin-top:14.15pt;width:177.8pt;height:12pt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" filled="f" stroked="f" strokeweight="1.01mm">
              <v:textbox style="mso-fit-shape-to-text:t" inset="0,0,0,0">
                <w:txbxContent>
                  <w:p w:rsidR="00FC35C4" w:rsidRPr="00726B73" w:rsidRDefault="00762544">
                    <w:pPr>
                      <w:autoSpaceDE w:val="0"/>
                    </w:pPr>
                    <w:r w:rsidRPr="00726B73">
                      <w:rPr>
                        <w:rFonts w:eastAsia="LMU CompatilFact;LMU CompatilFa" w:cs="LMU CompatilFact;LMU CompatilFa"/>
                        <w:b/>
                        <w:bCs/>
                        <w:caps/>
                        <w:sz w:val="20"/>
                        <w:szCs w:val="20"/>
                      </w:rPr>
                      <w:t>Fakultät für</w:t>
                    </w:r>
                  </w:p>
                </w:txbxContent>
              </v:textbox>
            </v:shape>
          </w:pict>
        </mc:Fallback>
      </mc:AlternateContent>
    </w:r>
    <w:r w:rsidR="00B1091F"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7565390</wp:posOffset>
              </wp:positionV>
              <wp:extent cx="323850" cy="14605"/>
              <wp:effectExtent l="0" t="0" r="0" b="0"/>
              <wp:wrapTopAndBottom/>
              <wp:docPr id="14" name="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850" cy="14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35C4" w:rsidRDefault="00FC35C4">
                          <w:pPr>
                            <w:pBdr>
                              <w:top w:val="single" w:sz="6" w:space="4" w:color="000000"/>
                            </w:pBdr>
                            <w:shd w:val="clear" w:color="auto" w:fill="FFFFFF"/>
                            <w:rPr>
                              <w:spacing w:val="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2" o:spid="_x0000_s1028" type="#_x0000_t202" style="position:absolute;margin-left:.05pt;margin-top:595.7pt;width:25.5pt;height:1.1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" filled="f" stroked="f">
              <v:textbox inset="0,0,0,0">
                <w:txbxContent>
                  <w:p w:rsidR="00FC35C4" w:rsidRDefault="00FC35C4">
                    <w:pPr>
                      <w:pBdr>
                        <w:top w:val="single" w:sz="6" w:space="4" w:color="000000"/>
                      </w:pBdr>
                      <w:shd w:val="clear" w:color="auto" w:fill="FFFFFF"/>
                      <w:rPr>
                        <w:spacing w:val="0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B1091F"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3777615</wp:posOffset>
              </wp:positionV>
              <wp:extent cx="323850" cy="14605"/>
              <wp:effectExtent l="0" t="0" r="0" b="0"/>
              <wp:wrapSquare wrapText="bothSides"/>
              <wp:docPr id="13" name="Rahmen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850" cy="14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35C4" w:rsidRDefault="00FC35C4">
                          <w:pPr>
                            <w:pBdr>
                              <w:top w:val="single" w:sz="6" w:space="4" w:color="000000"/>
                            </w:pBdr>
                            <w:shd w:val="clear" w:color="auto" w:fill="FFFFFF"/>
                            <w:rPr>
                              <w:spacing w:val="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ahmen1" o:spid="_x0000_s1029" type="#_x0000_t202" style="position:absolute;margin-left:.05pt;margin-top:297.45pt;width:25.5pt;height:1.1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" filled="f" stroked="f">
              <v:textbox inset="0,0,0,0">
                <w:txbxContent>
                  <w:p w:rsidR="00FC35C4" w:rsidRDefault="00FC35C4">
                    <w:pPr>
                      <w:pBdr>
                        <w:top w:val="single" w:sz="6" w:space="4" w:color="000000"/>
                      </w:pBdr>
                      <w:shd w:val="clear" w:color="auto" w:fill="FFFFFF"/>
                      <w:rPr>
                        <w:spacing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B1091F"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>
              <wp:simplePos x="0" y="0"/>
              <wp:positionH relativeFrom="page">
                <wp:posOffset>635</wp:posOffset>
              </wp:positionH>
              <wp:positionV relativeFrom="page">
                <wp:posOffset>5347335</wp:posOffset>
              </wp:positionV>
              <wp:extent cx="323850" cy="14605"/>
              <wp:effectExtent l="0" t="0" r="0" b="0"/>
              <wp:wrapSquare wrapText="bothSides"/>
              <wp:docPr id="12" name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850" cy="14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C35C4" w:rsidRDefault="00FC35C4">
                          <w:pPr>
                            <w:pBdr>
                              <w:top w:val="single" w:sz="6" w:space="4" w:color="000000"/>
                            </w:pBdr>
                            <w:shd w:val="clear" w:color="auto" w:fill="FFFFFF"/>
                            <w:rPr>
                              <w:spacing w:val="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1" o:spid="_x0000_s1030" type="#_x0000_t202" style="position:absolute;margin-left:.05pt;margin-top:421.05pt;width:25.5pt;height:1.1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" filled="f" stroked="f">
              <v:textbox inset="0,0,0,0">
                <w:txbxContent>
                  <w:p w:rsidR="00FC35C4" w:rsidRDefault="00FC35C4">
                    <w:pPr>
                      <w:pBdr>
                        <w:top w:val="single" w:sz="6" w:space="4" w:color="000000"/>
                      </w:pBdr>
                      <w:shd w:val="clear" w:color="auto" w:fill="FFFFFF"/>
                      <w:rPr>
                        <w:spacing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6534E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D6E" w:rsidRDefault="00590D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24BF3"/>
    <w:multiLevelType w:val="hybridMultilevel"/>
    <w:tmpl w:val="D1262D3A"/>
    <w:lvl w:ilvl="0" w:tplc="639A63AA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A7085"/>
    <w:multiLevelType w:val="multilevel"/>
    <w:tmpl w:val="DE4A7FE8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A9E"/>
    <w:rsid w:val="00040057"/>
    <w:rsid w:val="00056BC4"/>
    <w:rsid w:val="000C1DE6"/>
    <w:rsid w:val="001139E4"/>
    <w:rsid w:val="00122FC9"/>
    <w:rsid w:val="00125C2F"/>
    <w:rsid w:val="001454DB"/>
    <w:rsid w:val="001D6F7D"/>
    <w:rsid w:val="00256B54"/>
    <w:rsid w:val="002740EF"/>
    <w:rsid w:val="002A75D6"/>
    <w:rsid w:val="002C290D"/>
    <w:rsid w:val="002D2C48"/>
    <w:rsid w:val="0033608E"/>
    <w:rsid w:val="00382199"/>
    <w:rsid w:val="003E7653"/>
    <w:rsid w:val="00413007"/>
    <w:rsid w:val="00416A9E"/>
    <w:rsid w:val="004406A3"/>
    <w:rsid w:val="00472945"/>
    <w:rsid w:val="00472949"/>
    <w:rsid w:val="004C77AC"/>
    <w:rsid w:val="0053029A"/>
    <w:rsid w:val="00556797"/>
    <w:rsid w:val="00586F18"/>
    <w:rsid w:val="00590D6E"/>
    <w:rsid w:val="006534E9"/>
    <w:rsid w:val="007177C1"/>
    <w:rsid w:val="00726B73"/>
    <w:rsid w:val="007279DE"/>
    <w:rsid w:val="00762544"/>
    <w:rsid w:val="007A40A5"/>
    <w:rsid w:val="0085212B"/>
    <w:rsid w:val="00934109"/>
    <w:rsid w:val="00A65205"/>
    <w:rsid w:val="00A67EDC"/>
    <w:rsid w:val="00A812FF"/>
    <w:rsid w:val="00A86D33"/>
    <w:rsid w:val="00B1091F"/>
    <w:rsid w:val="00B326C4"/>
    <w:rsid w:val="00B46DE3"/>
    <w:rsid w:val="00B63AD7"/>
    <w:rsid w:val="00B92D22"/>
    <w:rsid w:val="00BB112C"/>
    <w:rsid w:val="00BC7540"/>
    <w:rsid w:val="00BD2C4C"/>
    <w:rsid w:val="00C551E4"/>
    <w:rsid w:val="00C57330"/>
    <w:rsid w:val="00D2002B"/>
    <w:rsid w:val="00D228F0"/>
    <w:rsid w:val="00D570E9"/>
    <w:rsid w:val="00E17330"/>
    <w:rsid w:val="00E533CB"/>
    <w:rsid w:val="00E6633D"/>
    <w:rsid w:val="00EB257F"/>
    <w:rsid w:val="00ED75D6"/>
    <w:rsid w:val="00F13064"/>
    <w:rsid w:val="00F3478D"/>
    <w:rsid w:val="00F6517B"/>
    <w:rsid w:val="00F66A55"/>
    <w:rsid w:val="00F70AB1"/>
    <w:rsid w:val="00F74BD5"/>
    <w:rsid w:val="00F91F4D"/>
    <w:rsid w:val="00FA013F"/>
    <w:rsid w:val="00FC35C4"/>
    <w:rsid w:val="00F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FB05538-9803-40B0-8714-438B9D52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  <w:spacing w:line="240" w:lineRule="exact"/>
    </w:pPr>
    <w:rPr>
      <w:rFonts w:ascii="LMU CompatilFact" w:hAnsi="LMU CompatilFact" w:cs="LMU CompatilFact"/>
      <w:spacing w:val="12"/>
      <w:sz w:val="22"/>
      <w:szCs w:val="22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spacing w:before="240" w:after="60"/>
      <w:outlineLvl w:val="0"/>
    </w:pPr>
    <w:rPr>
      <w:b/>
      <w:bCs/>
      <w:kern w:val="2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qFormat/>
    <w:rPr>
      <w:sz w:val="16"/>
      <w:szCs w:val="16"/>
    </w:rPr>
  </w:style>
  <w:style w:type="character" w:styleId="Hyperlink">
    <w:name w:val="Hyperlink"/>
    <w:basedOn w:val="Absatz-Standardschriftart"/>
    <w:qFormat/>
    <w:rPr>
      <w:color w:val="0000FF"/>
      <w:u w:val="single"/>
    </w:rPr>
  </w:style>
  <w:style w:type="character" w:customStyle="1" w:styleId="WWCharLFO1LVL1">
    <w:name w:val="WW_CharLFO1LVL1"/>
    <w:qFormat/>
    <w:rPr>
      <w:rFonts w:ascii="LMU CompatilFact" w:eastAsia="Times New Roman" w:hAnsi="LMU CompatilFact"/>
    </w:rPr>
  </w:style>
  <w:style w:type="character" w:customStyle="1" w:styleId="WWCharLFO1LVL2">
    <w:name w:val="WW_CharLFO1LVL2"/>
    <w:qFormat/>
    <w:rPr>
      <w:rFonts w:ascii="Courier New" w:hAnsi="Courier New"/>
    </w:rPr>
  </w:style>
  <w:style w:type="character" w:customStyle="1" w:styleId="WWCharLFO1LVL3">
    <w:name w:val="WW_CharLFO1LVL3"/>
    <w:qFormat/>
    <w:rPr>
      <w:rFonts w:ascii="Wingdings" w:hAnsi="Wingdings"/>
    </w:rPr>
  </w:style>
  <w:style w:type="character" w:customStyle="1" w:styleId="WWCharLFO1LVL4">
    <w:name w:val="WW_CharLFO1LVL4"/>
    <w:qFormat/>
    <w:rPr>
      <w:rFonts w:ascii="Symbol" w:hAnsi="Symbol"/>
    </w:rPr>
  </w:style>
  <w:style w:type="character" w:customStyle="1" w:styleId="WWCharLFO1LVL5">
    <w:name w:val="WW_CharLFO1LVL5"/>
    <w:qFormat/>
    <w:rPr>
      <w:rFonts w:ascii="Courier New" w:hAnsi="Courier New"/>
    </w:rPr>
  </w:style>
  <w:style w:type="character" w:customStyle="1" w:styleId="WWCharLFO1LVL6">
    <w:name w:val="WW_CharLFO1LVL6"/>
    <w:qFormat/>
    <w:rPr>
      <w:rFonts w:ascii="Wingdings" w:hAnsi="Wingdings"/>
    </w:rPr>
  </w:style>
  <w:style w:type="character" w:customStyle="1" w:styleId="WWCharLFO1LVL7">
    <w:name w:val="WW_CharLFO1LVL7"/>
    <w:qFormat/>
    <w:rPr>
      <w:rFonts w:ascii="Symbol" w:hAnsi="Symbol"/>
    </w:rPr>
  </w:style>
  <w:style w:type="character" w:customStyle="1" w:styleId="WWCharLFO1LVL8">
    <w:name w:val="WW_CharLFO1LVL8"/>
    <w:qFormat/>
    <w:rPr>
      <w:rFonts w:ascii="Courier New" w:hAnsi="Courier New"/>
    </w:rPr>
  </w:style>
  <w:style w:type="character" w:customStyle="1" w:styleId="WWCharLFO1LVL9">
    <w:name w:val="WW_CharLFO1LVL9"/>
    <w:qFormat/>
    <w:rPr>
      <w:rFonts w:ascii="Wingdings" w:hAnsi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586F18"/>
    <w:pPr>
      <w:tabs>
        <w:tab w:val="center" w:pos="4536"/>
        <w:tab w:val="right" w:pos="9072"/>
      </w:tabs>
      <w:jc w:val="center"/>
    </w:pPr>
  </w:style>
  <w:style w:type="paragraph" w:customStyle="1" w:styleId="absendertext">
    <w:name w:val="absender text"/>
    <w:basedOn w:val="Standard"/>
    <w:qFormat/>
    <w:pPr>
      <w:tabs>
        <w:tab w:val="left" w:pos="397"/>
      </w:tabs>
      <w:spacing w:line="180" w:lineRule="exact"/>
    </w:pPr>
    <w:rPr>
      <w:spacing w:val="8"/>
      <w:sz w:val="14"/>
      <w:szCs w:val="14"/>
    </w:rPr>
  </w:style>
  <w:style w:type="paragraph" w:customStyle="1" w:styleId="Boxentext">
    <w:name w:val="Boxentext"/>
    <w:basedOn w:val="Standard"/>
    <w:qFormat/>
    <w:pPr>
      <w:spacing w:line="180" w:lineRule="exact"/>
      <w:ind w:left="3005"/>
    </w:pPr>
    <w:rPr>
      <w:b/>
      <w:bCs/>
      <w:caps/>
      <w:sz w:val="14"/>
      <w:szCs w:val="14"/>
    </w:rPr>
  </w:style>
  <w:style w:type="paragraph" w:customStyle="1" w:styleId="Absenderzeile">
    <w:name w:val="Absenderzeile"/>
    <w:basedOn w:val="Standard"/>
    <w:qFormat/>
    <w:rPr>
      <w:spacing w:val="6"/>
      <w:sz w:val="12"/>
      <w:szCs w:val="12"/>
    </w:rPr>
  </w:style>
  <w:style w:type="paragraph" w:customStyle="1" w:styleId="AbsenderName">
    <w:name w:val="Absender Name"/>
    <w:basedOn w:val="absendertext"/>
    <w:qFormat/>
    <w:rPr>
      <w:b/>
      <w:bCs/>
      <w:caps/>
    </w:rPr>
  </w:style>
  <w:style w:type="paragraph" w:styleId="Sprechblasentext">
    <w:name w:val="Balloon Text"/>
    <w:basedOn w:val="Standard"/>
    <w:qFormat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qFormat/>
    <w:rPr>
      <w:sz w:val="20"/>
      <w:szCs w:val="20"/>
    </w:rPr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paragraph" w:styleId="Textkrper2">
    <w:name w:val="Body Text 2"/>
    <w:basedOn w:val="Standard"/>
    <w:qFormat/>
    <w:pPr>
      <w:spacing w:line="360" w:lineRule="auto"/>
      <w:jc w:val="both"/>
    </w:pPr>
    <w:rPr>
      <w:rFonts w:ascii="Arial" w:hAnsi="Arial" w:cs="Arial"/>
      <w:spacing w:val="0"/>
    </w:rPr>
  </w:style>
  <w:style w:type="paragraph" w:customStyle="1" w:styleId="Tabelleninhalt">
    <w:name w:val="Tabelleninhalt"/>
    <w:basedOn w:val="Standard"/>
    <w:qFormat/>
    <w:pPr>
      <w:suppressLineNumbers/>
    </w:pPr>
  </w:style>
  <w:style w:type="paragraph" w:customStyle="1" w:styleId="Rahmeninhalt">
    <w:name w:val="Rahmeninhalt"/>
    <w:basedOn w:val="Standard"/>
    <w:qFormat/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paragraph" w:customStyle="1" w:styleId="2Ordnung">
    <w:name w:val="2_Ordnung"/>
    <w:basedOn w:val="Standard"/>
    <w:qFormat/>
    <w:rsid w:val="001D6F7D"/>
    <w:pPr>
      <w:tabs>
        <w:tab w:val="left" w:pos="3465"/>
      </w:tabs>
      <w:spacing w:before="120" w:after="40" w:line="240" w:lineRule="auto"/>
    </w:pPr>
    <w:rPr>
      <w:sz w:val="20"/>
      <w:szCs w:val="20"/>
    </w:rPr>
  </w:style>
  <w:style w:type="paragraph" w:customStyle="1" w:styleId="1Ordnung">
    <w:name w:val="1_Ordnung"/>
    <w:basedOn w:val="Standard"/>
    <w:qFormat/>
    <w:rsid w:val="00C551E4"/>
    <w:pPr>
      <w:spacing w:before="360" w:after="120" w:line="240" w:lineRule="auto"/>
    </w:pPr>
    <w:rPr>
      <w:noProof/>
    </w:rPr>
  </w:style>
  <w:style w:type="character" w:customStyle="1" w:styleId="KopfzeileZchn">
    <w:name w:val="Kopfzeile Zchn"/>
    <w:basedOn w:val="Absatz-Standardschriftart"/>
    <w:link w:val="Kopfzeile"/>
    <w:uiPriority w:val="99"/>
    <w:rsid w:val="000C1DE6"/>
    <w:rPr>
      <w:rFonts w:ascii="LMU CompatilFact" w:hAnsi="LMU CompatilFact" w:cs="LMU CompatilFact"/>
      <w:spacing w:val="12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86F18"/>
    <w:rPr>
      <w:rFonts w:ascii="LMU CompatilFact" w:hAnsi="LMU CompatilFact" w:cs="LMU CompatilFact"/>
      <w:spacing w:val="12"/>
      <w:sz w:val="22"/>
      <w:szCs w:val="22"/>
    </w:rPr>
  </w:style>
  <w:style w:type="table" w:styleId="Tabellenraster">
    <w:name w:val="Table Grid"/>
    <w:basedOn w:val="NormaleTabelle"/>
    <w:uiPriority w:val="39"/>
    <w:rsid w:val="00D200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NETabellemitberschrift">
    <w:name w:val="GRÜNE_Tabelle_mit Überschrift"/>
    <w:basedOn w:val="NormaleTabelle"/>
    <w:uiPriority w:val="99"/>
    <w:rsid w:val="00ED75D6"/>
    <w:rPr>
      <w:rFonts w:ascii="LMU CompatilFact" w:hAnsi="LMU CompatilFact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32her\AppData\Local\Microsoft\Windows\INetCache\Content.Outlook\6VRZ53DZ\TAC_Formular_V2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1DAC5-CA70-41B0-92BF-582B41315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TAC_Formular_V2.dotx</Template>
  <TotalTime>0</TotalTime>
  <Pages>4</Pages>
  <Words>139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Geschäftsbrief mit Siegel</vt:lpstr>
    </vt:vector>
  </TitlesOfParts>
  <Company>MWN-PC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Geschäftsbrief mit Siegel</dc:title>
  <dc:subject>Corporate Design</dc:subject>
  <dc:creator>Neuner, Theresa</dc:creator>
  <dc:description>Version 1.3 (August 2006)</dc:description>
  <cp:lastModifiedBy>Neuner, Theresa</cp:lastModifiedBy>
  <cp:revision>2</cp:revision>
  <cp:lastPrinted>2020-08-12T10:56:00Z</cp:lastPrinted>
  <dcterms:created xsi:type="dcterms:W3CDTF">2020-09-07T12:47:00Z</dcterms:created>
  <dcterms:modified xsi:type="dcterms:W3CDTF">2020-09-07T12:47:00Z</dcterms:modified>
  <dc:language>de-DE</dc:language>
</cp:coreProperties>
</file>